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709F020A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0F90C72C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4035AA77" w14:textId="59235F99" w:rsidR="00265218" w:rsidRPr="00410E03" w:rsidRDefault="008916C4" w:rsidP="0035052D">
            <w:pPr>
              <w:pStyle w:val="Title"/>
            </w:pPr>
            <w:r>
              <w:t>INTEREST FORM</w:t>
            </w:r>
          </w:p>
        </w:tc>
        <w:tc>
          <w:tcPr>
            <w:tcW w:w="2405" w:type="pct"/>
            <w:shd w:val="clear" w:color="auto" w:fill="auto"/>
          </w:tcPr>
          <w:p w14:paraId="65D97C02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63773E54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6EAA1D55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1F1E3E8F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6652B06A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0D46C2C1" w14:textId="77777777" w:rsidR="00BC1B68" w:rsidRPr="00410E03" w:rsidRDefault="00BC1B68" w:rsidP="00915359"/>
        </w:tc>
      </w:tr>
      <w:tr w:rsidR="00265218" w:rsidRPr="00410E03" w14:paraId="0C26618D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0F344110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1B3B9B1F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62B0CDF7" w14:textId="0FB7BFC4" w:rsidR="00C50E6D" w:rsidRPr="00410E03" w:rsidRDefault="008916C4" w:rsidP="008916C4">
                  <w:pPr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>
                          <w:default w:val="[DATE]"/>
                        </w:textInput>
                      </w:ffData>
                    </w:fldChar>
                  </w:r>
                  <w:bookmarkStart w:id="0" w:name="Text1"/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[DATE]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  <w:bookmarkEnd w:id="0"/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3DA5DB0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B49046C" w14:textId="696E70CC" w:rsidR="00C50E6D" w:rsidRPr="00410E03" w:rsidRDefault="00C1677E" w:rsidP="00C1677E">
                  <w:pPr>
                    <w:tabs>
                      <w:tab w:val="center" w:pos="3590"/>
                      <w:tab w:val="left" w:pos="5910"/>
                    </w:tabs>
                    <w:jc w:val="left"/>
                  </w:pPr>
                  <w:r>
                    <w:t>“K</w:t>
                  </w:r>
                  <w:r w:rsidR="000203C8">
                    <w:t>ai</w:t>
                  </w:r>
                  <w:r>
                    <w:t>F</w:t>
                  </w:r>
                  <w:r w:rsidR="000203C8">
                    <w:t>ak</w:t>
                  </w:r>
                  <w:r>
                    <w:t xml:space="preserve">” </w:t>
                  </w:r>
                  <w:sdt>
                    <w:sdtPr>
                      <w:rPr>
                        <w:rFonts w:ascii="Arial" w:hAnsi="Arial" w:cs="Arial"/>
                      </w:rPr>
                      <w:id w:val="17893858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916C4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hAnsi="Arial" w:cs="Arial"/>
                    </w:rPr>
                    <w:tab/>
                  </w:r>
                  <w:r w:rsidR="000203C8">
                    <w:rPr>
                      <w:rFonts w:ascii="Arial" w:hAnsi="Arial" w:cs="Arial"/>
                    </w:rPr>
                    <w:t>“Bloc-It”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</w:rPr>
                      <w:id w:val="183286835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hAnsi="Arial" w:cs="Arial"/>
                    </w:rPr>
                    <w:tab/>
                    <w:t xml:space="preserve">OTHER </w:t>
                  </w:r>
                  <w:sdt>
                    <w:sdtPr>
                      <w:rPr>
                        <w:rFonts w:ascii="Arial" w:hAnsi="Arial" w:cs="Arial"/>
                      </w:rPr>
                      <w:id w:val="1524161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C50E6D" w:rsidRPr="009F4149" w14:paraId="21096B2E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58BABFB7" w14:textId="77777777" w:rsidR="00C50E6D" w:rsidRPr="009F4149" w:rsidRDefault="003D7F06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590FA8902C5D417DA85F7CDC43A3B43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F59A5F3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7D402647" w14:textId="50DDA512" w:rsidR="00C50E6D" w:rsidRPr="009F4149" w:rsidRDefault="003D7F06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C7594FBC1EDA44DCBDCACC0897ACF87E"/>
                      </w:placeholder>
                      <w15:appearance w15:val="hidden"/>
                      <w:text/>
                    </w:sdtPr>
                    <w:sdtEndPr/>
                    <w:sdtContent>
                      <w:r w:rsidR="00C1677E">
                        <w:t xml:space="preserve">Investment Type: </w:t>
                      </w:r>
                    </w:sdtContent>
                  </w:sdt>
                </w:p>
              </w:tc>
            </w:tr>
            <w:tr w:rsidR="00A3321A" w:rsidRPr="00410E03" w14:paraId="321B75CE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1618115" w14:textId="0639B3E9" w:rsidR="00A3321A" w:rsidRPr="00410E03" w:rsidRDefault="008916C4" w:rsidP="00C1677E">
                  <w:pPr>
                    <w:spacing w:before="240"/>
                    <w:jc w:val="both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INVESTOR'S NAME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[INVESTOR'S NAME]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4A1AD0B" w14:textId="77777777" w:rsidR="00A3321A" w:rsidRPr="00410E03" w:rsidRDefault="00A3321A" w:rsidP="00C1677E">
                  <w:pPr>
                    <w:spacing w:before="240"/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9782B22" w14:textId="180818F7" w:rsidR="00A3321A" w:rsidRPr="00486B9D" w:rsidRDefault="008916C4" w:rsidP="00486B9D">
                  <w:pPr>
                    <w:spacing w:before="240"/>
                    <w:jc w:val="both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PROPERTY ID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[PROPERTY ID]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</w:tr>
            <w:tr w:rsidR="00E141F4" w:rsidRPr="009F4149" w14:paraId="003BA167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28335BD" w14:textId="734F649E" w:rsidR="00E141F4" w:rsidRPr="009F4149" w:rsidRDefault="008916C4" w:rsidP="00C1677E">
                  <w:pPr>
                    <w:pStyle w:val="BoldText"/>
                    <w:spacing w:after="600"/>
                  </w:pPr>
                  <w:r>
                    <w:t>INTERESTED PARTY</w:t>
                  </w:r>
                </w:p>
              </w:tc>
              <w:tc>
                <w:tcPr>
                  <w:tcW w:w="300" w:type="dxa"/>
                </w:tcPr>
                <w:p w14:paraId="5EB18A4F" w14:textId="77777777" w:rsidR="00E141F4" w:rsidRPr="009F4149" w:rsidRDefault="00E141F4" w:rsidP="00C1677E">
                  <w:pPr>
                    <w:pStyle w:val="BoldText"/>
                    <w:spacing w:after="600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C13D768" w14:textId="28DDB011" w:rsidR="00E141F4" w:rsidRPr="009F4149" w:rsidRDefault="008916C4" w:rsidP="00C1677E">
                  <w:pPr>
                    <w:pStyle w:val="BoldText"/>
                    <w:spacing w:after="600"/>
                  </w:pPr>
                  <w:r>
                    <w:t>PROPERTY</w:t>
                  </w:r>
                  <w:r w:rsidR="00486B9D">
                    <w:t xml:space="preserve"> </w:t>
                  </w:r>
                </w:p>
              </w:tc>
            </w:tr>
            <w:tr w:rsidR="00E141F4" w:rsidRPr="00410E03" w14:paraId="752A8579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0AABA01F" w14:textId="77777777" w:rsidR="00E141F4" w:rsidRPr="00410E03" w:rsidRDefault="003D7F06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5CCBA88C691743A39686EC96CA8BCB0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61D15" w:rsidRPr="00410E03" w14:paraId="20CD7BB3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5D4CB67" w14:textId="4647AB89" w:rsidR="00E61D15" w:rsidRPr="00410E03" w:rsidRDefault="008916C4" w:rsidP="008916C4">
                  <w:pPr>
                    <w:spacing w:before="48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#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[#]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  <w:tc>
                <w:tcPr>
                  <w:tcW w:w="300" w:type="dxa"/>
                  <w:gridSpan w:val="2"/>
                </w:tcPr>
                <w:p w14:paraId="4F8BD993" w14:textId="77777777" w:rsidR="00E61D15" w:rsidRPr="00410E03" w:rsidRDefault="00E61D15" w:rsidP="00C1677E">
                  <w:pPr>
                    <w:spacing w:before="480"/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326CE38" w14:textId="545566E3" w:rsidR="00E61D15" w:rsidRPr="00410E03" w:rsidRDefault="008916C4" w:rsidP="008916C4">
                  <w:pPr>
                    <w:spacing w:before="48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#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[#]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  <w:tc>
                <w:tcPr>
                  <w:tcW w:w="300" w:type="dxa"/>
                  <w:gridSpan w:val="2"/>
                </w:tcPr>
                <w:p w14:paraId="42C210D0" w14:textId="77777777" w:rsidR="00E61D15" w:rsidRPr="00410E03" w:rsidRDefault="00E61D15" w:rsidP="00C1677E">
                  <w:pPr>
                    <w:spacing w:before="480"/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2A0BC691" w14:textId="73CFC75A" w:rsidR="00E61D15" w:rsidRPr="00410E03" w:rsidRDefault="008916C4" w:rsidP="008916C4">
                  <w:pPr>
                    <w:spacing w:before="48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E-MAIL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[E-MAIL]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</w:tr>
            <w:tr w:rsidR="00E301A2" w:rsidRPr="009F4149" w14:paraId="2EF269E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060F3F66" w14:textId="77777777" w:rsidR="00E301A2" w:rsidRPr="009F4149" w:rsidRDefault="003D7F06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16A2A64C7173457698213F0B52F9FE2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11FFD678" w14:textId="77777777" w:rsidR="00E301A2" w:rsidRPr="009F4149" w:rsidRDefault="003D7F06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CC1295BBCDD645838AA60611D1268F1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1ED365BB" w14:textId="77777777" w:rsidR="00E301A2" w:rsidRPr="009F4149" w:rsidRDefault="003D7F06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19E5114AE3B040438DDB159D747C8C5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1823B915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24D4F0B9" w14:textId="3E0BF19F" w:rsidR="00E61D15" w:rsidRPr="00410E03" w:rsidRDefault="008916C4" w:rsidP="008916C4">
                  <w:pPr>
                    <w:spacing w:before="24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ADDRESS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[ADDRESS]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</w:tr>
            <w:tr w:rsidR="00E61D15" w:rsidRPr="00410E03" w14:paraId="284789D7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2D80263C" w14:textId="77777777" w:rsidR="00E61D15" w:rsidRPr="00410E03" w:rsidRDefault="003D7F06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4F91C570D3EC46568DBD3375565AF38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64032BDC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B7FBFDD" w14:textId="2ADD6537" w:rsidR="00E61D15" w:rsidRPr="00410E03" w:rsidRDefault="008916C4" w:rsidP="008916C4">
                  <w:pPr>
                    <w:spacing w:before="24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ADDRESS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[ADDRESS]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  <w:tc>
                <w:tcPr>
                  <w:tcW w:w="300" w:type="dxa"/>
                  <w:gridSpan w:val="2"/>
                </w:tcPr>
                <w:p w14:paraId="4EF07B6B" w14:textId="77777777" w:rsidR="00E61D15" w:rsidRPr="00410E03" w:rsidRDefault="00E61D15" w:rsidP="00C1677E">
                  <w:pPr>
                    <w:spacing w:before="240"/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ABB948E" w14:textId="5ADCB6F5" w:rsidR="00E61D15" w:rsidRPr="00410E03" w:rsidRDefault="008916C4" w:rsidP="008916C4">
                  <w:pPr>
                    <w:spacing w:before="24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ADDRESS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[ADDRESS]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  <w:tc>
                <w:tcPr>
                  <w:tcW w:w="300" w:type="dxa"/>
                  <w:gridSpan w:val="2"/>
                </w:tcPr>
                <w:p w14:paraId="093EFFE1" w14:textId="77777777" w:rsidR="00E61D15" w:rsidRPr="00410E03" w:rsidRDefault="00E61D15" w:rsidP="00C1677E">
                  <w:pPr>
                    <w:spacing w:before="240"/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50EB0A9E" w14:textId="3DED7C40" w:rsidR="00E61D15" w:rsidRPr="00410E03" w:rsidRDefault="008916C4" w:rsidP="008916C4">
                  <w:pPr>
                    <w:spacing w:before="24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ADDRESS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[ADDRESS]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</w:p>
              </w:tc>
            </w:tr>
            <w:tr w:rsidR="00E61D15" w:rsidRPr="009F4149" w14:paraId="5E2AE4AF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8B6764E" w14:textId="77777777" w:rsidR="00E61D15" w:rsidRPr="009F4149" w:rsidRDefault="003D7F06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6D53E9ED6B1E4E488001E5320D96039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3AE570F1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0F2AA8E4" w14:textId="77777777" w:rsidR="00E61D15" w:rsidRPr="009F4149" w:rsidRDefault="003D7F06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91A8A4D291444B8FB392A245B3F5F94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729DF669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31031434" w14:textId="77777777" w:rsidR="00E61D15" w:rsidRPr="009F4149" w:rsidRDefault="003D7F06" w:rsidP="00C1677E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206C7B149CBB4190B253E9E6A8A84C5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C1677E" w:rsidRPr="00410E03" w14:paraId="5512FC5C" w14:textId="77777777" w:rsidTr="003768F3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4B37788" w14:textId="6FCBDCB3" w:rsidR="00C1677E" w:rsidRPr="00410E03" w:rsidRDefault="008916C4" w:rsidP="008916C4">
                  <w:pPr>
                    <w:tabs>
                      <w:tab w:val="left" w:pos="321"/>
                      <w:tab w:val="center" w:pos="2338"/>
                    </w:tabs>
                    <w:spacing w:before="480"/>
                    <w:jc w:val="left"/>
                  </w:pPr>
                  <w:r>
                    <w:rPr>
                      <w:rFonts w:ascii="Arial" w:hAnsi="Arial" w:cs="Arial"/>
                      <w:highlight w:val="lightGray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default w:val="[AMOUNT]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  <w:highlight w:val="lightGray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  <w:highlight w:val="lightGray"/>
                    </w:rPr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highlight w:val="lightGray"/>
                    </w:rPr>
                    <w:t>[AMOUNT]</w:t>
                  </w:r>
                  <w:r>
                    <w:rPr>
                      <w:rFonts w:ascii="Arial" w:hAnsi="Arial" w:cs="Arial"/>
                      <w:highlight w:val="lightGray"/>
                    </w:rPr>
                    <w:fldChar w:fldCharType="end"/>
                  </w:r>
                  <w:r>
                    <w:tab/>
                  </w:r>
                  <w:r>
                    <w:tab/>
                  </w:r>
                  <w:r>
                    <w:tab/>
                  </w:r>
                </w:p>
              </w:tc>
              <w:tc>
                <w:tcPr>
                  <w:tcW w:w="300" w:type="dxa"/>
                </w:tcPr>
                <w:p w14:paraId="63FD5F9D" w14:textId="77777777" w:rsidR="00C1677E" w:rsidRPr="00410E03" w:rsidRDefault="00C1677E" w:rsidP="00C1677E">
                  <w:pPr>
                    <w:spacing w:before="480"/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0A4A079E" w14:textId="37E7AFF4" w:rsidR="00C1677E" w:rsidRPr="00410E03" w:rsidRDefault="00C1677E" w:rsidP="00C1677E">
                  <w:pPr>
                    <w:tabs>
                      <w:tab w:val="left" w:pos="1250"/>
                      <w:tab w:val="left" w:pos="2760"/>
                    </w:tabs>
                    <w:spacing w:before="480"/>
                    <w:jc w:val="both"/>
                  </w:pPr>
                  <w:r>
                    <w:t>US$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</w:rPr>
                      <w:id w:val="-10527627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783576"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hAnsi="Arial" w:cs="Arial"/>
                    </w:rPr>
                    <w:tab/>
                    <w:t xml:space="preserve">EURO </w:t>
                  </w:r>
                  <w:sdt>
                    <w:sdtPr>
                      <w:rPr>
                        <w:rFonts w:ascii="Arial" w:hAnsi="Arial" w:cs="Arial"/>
                      </w:rPr>
                      <w:id w:val="-20058098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rPr>
                      <w:rFonts w:ascii="Arial" w:hAnsi="Arial" w:cs="Arial"/>
                    </w:rPr>
                    <w:tab/>
                    <w:t xml:space="preserve">OTHER </w:t>
                  </w:r>
                  <w:sdt>
                    <w:sdtPr>
                      <w:rPr>
                        <w:rFonts w:ascii="Arial" w:hAnsi="Arial" w:cs="Arial"/>
                      </w:rPr>
                      <w:id w:val="-95378389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C1677E" w:rsidRPr="00410E03" w14:paraId="4FE715C0" w14:textId="77777777" w:rsidTr="00C1677E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</w:tcPr>
                <w:p w14:paraId="07642E3A" w14:textId="77777777" w:rsidR="00C1677E" w:rsidRDefault="00C1677E" w:rsidP="00C1677E">
                  <w:pPr>
                    <w:pStyle w:val="BoldText"/>
                    <w:spacing w:after="0"/>
                  </w:pPr>
                  <w:r>
                    <w:t>INVESTMENT AMOUNT</w:t>
                  </w:r>
                </w:p>
                <w:p w14:paraId="338E47D8" w14:textId="77777777" w:rsidR="00C1677E" w:rsidRDefault="00C1677E" w:rsidP="00C1677E">
                  <w:pPr>
                    <w:spacing w:after="0"/>
                    <w:rPr>
                      <w:b/>
                      <w:bCs/>
                      <w:color w:val="000000" w:themeColor="text1"/>
                      <w:sz w:val="24"/>
                    </w:rPr>
                  </w:pPr>
                </w:p>
                <w:p w14:paraId="681EC194" w14:textId="315FF14C" w:rsidR="00C1677E" w:rsidRDefault="00C1677E" w:rsidP="00C1677E">
                  <w:pPr>
                    <w:tabs>
                      <w:tab w:val="left" w:pos="310"/>
                      <w:tab w:val="center" w:pos="2338"/>
                    </w:tabs>
                    <w:jc w:val="left"/>
                  </w:pPr>
                  <w:r>
                    <w:t xml:space="preserve"> </w:t>
                  </w:r>
                </w:p>
                <w:p w14:paraId="54682598" w14:textId="4C01EE5B" w:rsidR="00C1677E" w:rsidRPr="00C1677E" w:rsidRDefault="00C1677E" w:rsidP="00C1677E">
                  <w:pPr>
                    <w:tabs>
                      <w:tab w:val="left" w:pos="310"/>
                      <w:tab w:val="left" w:pos="1510"/>
                      <w:tab w:val="center" w:pos="2338"/>
                    </w:tabs>
                    <w:jc w:val="left"/>
                  </w:pPr>
                  <w:r>
                    <w:t>1 YEAR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sdt>
                    <w:sdtPr>
                      <w:rPr>
                        <w:rFonts w:ascii="Arial" w:hAnsi="Arial" w:cs="Arial"/>
                      </w:rPr>
                      <w:id w:val="12601037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tab/>
                    <w:t xml:space="preserve">          2 YEARS</w:t>
                  </w:r>
                  <w:r>
                    <w:tab/>
                  </w:r>
                  <w:sdt>
                    <w:sdtPr>
                      <w:rPr>
                        <w:rFonts w:ascii="Arial" w:hAnsi="Arial" w:cs="Arial"/>
                      </w:rPr>
                      <w:id w:val="-7849645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cs="Arial" w:hint="eastAsia"/>
                        </w:rPr>
                        <w:t>☐</w:t>
                      </w:r>
                    </w:sdtContent>
                  </w:sdt>
                  <w:r>
                    <w:tab/>
                  </w:r>
                </w:p>
              </w:tc>
              <w:tc>
                <w:tcPr>
                  <w:tcW w:w="300" w:type="dxa"/>
                </w:tcPr>
                <w:p w14:paraId="3A771FB2" w14:textId="77777777" w:rsidR="00C1677E" w:rsidRPr="00410E03" w:rsidRDefault="00C1677E" w:rsidP="00C1677E">
                  <w:pPr>
                    <w:pStyle w:val="BoldText"/>
                    <w:spacing w:after="0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  <w:bottom w:val="single" w:sz="4" w:space="0" w:color="808080" w:themeColor="background1" w:themeShade="80"/>
                  </w:tcBorders>
                </w:tcPr>
                <w:p w14:paraId="617D320D" w14:textId="77777777" w:rsidR="00C1677E" w:rsidRDefault="00C1677E" w:rsidP="00C1677E">
                  <w:pPr>
                    <w:pStyle w:val="BoldText"/>
                    <w:spacing w:after="0"/>
                  </w:pPr>
                  <w:r>
                    <w:t>DENOMINATION</w:t>
                  </w:r>
                </w:p>
                <w:p w14:paraId="6C453E59" w14:textId="77777777" w:rsidR="00C1677E" w:rsidRDefault="00C1677E" w:rsidP="00C1677E">
                  <w:pPr>
                    <w:pStyle w:val="BoldText"/>
                    <w:spacing w:after="0"/>
                  </w:pPr>
                </w:p>
                <w:p w14:paraId="3E0AB76B" w14:textId="77777777" w:rsidR="00C1677E" w:rsidRDefault="00C1677E" w:rsidP="00C1677E">
                  <w:pPr>
                    <w:pStyle w:val="BoldText"/>
                    <w:spacing w:after="0"/>
                  </w:pPr>
                </w:p>
                <w:p w14:paraId="66410617" w14:textId="77777777" w:rsidR="00C1677E" w:rsidRDefault="00C1677E" w:rsidP="00C1677E">
                  <w:pPr>
                    <w:pStyle w:val="BoldText"/>
                    <w:spacing w:after="0"/>
                  </w:pPr>
                </w:p>
                <w:p w14:paraId="0707C396" w14:textId="71A6CB5F" w:rsidR="00C1677E" w:rsidRPr="00410E03" w:rsidRDefault="00C1677E" w:rsidP="00C1677E">
                  <w:pPr>
                    <w:pStyle w:val="BoldText"/>
                    <w:spacing w:after="0"/>
                  </w:pPr>
                </w:p>
              </w:tc>
            </w:tr>
          </w:tbl>
          <w:p w14:paraId="2BBB4B35" w14:textId="7FB232B5" w:rsidR="00C1677E" w:rsidRDefault="00C1677E" w:rsidP="00C1677E">
            <w:pPr>
              <w:pStyle w:val="BoldText"/>
              <w:tabs>
                <w:tab w:val="left" w:pos="5590"/>
              </w:tabs>
              <w:spacing w:after="0"/>
            </w:pPr>
            <w:r>
              <w:t xml:space="preserve">  INVESTMENT DURATION                                              SIGNATURE</w:t>
            </w:r>
          </w:p>
          <w:p w14:paraId="163EA87C" w14:textId="77777777" w:rsidR="00783576" w:rsidRDefault="00783576" w:rsidP="00C1677E">
            <w:pPr>
              <w:pStyle w:val="BoldText"/>
              <w:tabs>
                <w:tab w:val="left" w:pos="5590"/>
              </w:tabs>
              <w:spacing w:after="0"/>
            </w:pPr>
          </w:p>
          <w:p w14:paraId="6CB46619" w14:textId="5DDCF755" w:rsidR="00C1677E" w:rsidRPr="00C1677E" w:rsidRDefault="00783576" w:rsidP="00783576">
            <w:pPr>
              <w:pStyle w:val="BoldText"/>
              <w:tabs>
                <w:tab w:val="left" w:pos="5590"/>
              </w:tabs>
              <w:spacing w:after="0"/>
              <w:jc w:val="center"/>
            </w:pPr>
            <w:r w:rsidRPr="00783576">
              <w:rPr>
                <w:rFonts w:asciiTheme="majorHAnsi" w:hAnsiTheme="majorHAnsi"/>
                <w:i/>
                <w:iCs/>
                <w:color w:val="FF0000"/>
              </w:rPr>
              <w:t>NOTE: Please fill, sign &amp; download and send back to info@grandassetscapital.com</w:t>
            </w:r>
          </w:p>
        </w:tc>
        <w:tc>
          <w:tcPr>
            <w:tcW w:w="167" w:type="pct"/>
            <w:shd w:val="clear" w:color="auto" w:fill="auto"/>
          </w:tcPr>
          <w:p w14:paraId="5FBDB71B" w14:textId="77777777" w:rsidR="00265218" w:rsidRPr="00410E03" w:rsidRDefault="00265218" w:rsidP="00CF31BB"/>
        </w:tc>
      </w:tr>
    </w:tbl>
    <w:p w14:paraId="3779106D" w14:textId="77777777" w:rsidR="00463B35" w:rsidRPr="00410E03" w:rsidRDefault="00463B35" w:rsidP="00524D35"/>
    <w:sectPr w:rsidR="00463B35" w:rsidRPr="00410E03" w:rsidSect="00CF6FBD">
      <w:headerReference w:type="default" r:id="rId7"/>
      <w:footerReference w:type="default" r:id="rId8"/>
      <w:pgSz w:w="12240" w:h="15840" w:code="1"/>
      <w:pgMar w:top="1729" w:right="720" w:bottom="1729" w:left="720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5701A" w14:textId="77777777" w:rsidR="00C1677E" w:rsidRDefault="00C1677E" w:rsidP="00CF31BB">
      <w:r>
        <w:separator/>
      </w:r>
    </w:p>
  </w:endnote>
  <w:endnote w:type="continuationSeparator" w:id="0">
    <w:p w14:paraId="2E2DAB70" w14:textId="77777777" w:rsidR="00C1677E" w:rsidRDefault="00C1677E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C1677E" w:rsidRPr="009F4149" w14:paraId="2A7CCD64" w14:textId="77777777" w:rsidTr="003768F3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3A79B7FA" w14:textId="3C41494A" w:rsidR="00C1677E" w:rsidRPr="009F4149" w:rsidRDefault="00C1677E" w:rsidP="00C1677E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7CB2D9FE" wp14:editId="7BAD3457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39DEFC16" w14:textId="77777777" w:rsidR="00C1677E" w:rsidRDefault="00C1677E" w:rsidP="00C1677E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CB2D9FE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39DEFC16" w14:textId="77777777" w:rsidR="00C1677E" w:rsidRDefault="00C1677E" w:rsidP="00C1677E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A93BF72" w14:textId="77777777" w:rsidR="00C1677E" w:rsidRPr="009F4149" w:rsidRDefault="00C1677E" w:rsidP="00C1677E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9D2D4E5" wp14:editId="583E3BEB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89E8B67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1245926" w14:textId="77777777" w:rsidR="00C1677E" w:rsidRPr="009F4149" w:rsidRDefault="00C1677E" w:rsidP="00C1677E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68D8155" wp14:editId="5DA78759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E2F229A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C1677E" w:rsidRPr="009F4149" w14:paraId="4651E293" w14:textId="77777777" w:rsidTr="003768F3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10E02CDA" w14:textId="76C845A2" w:rsidR="00C1677E" w:rsidRPr="009F4149" w:rsidRDefault="00C1677E" w:rsidP="00C1677E">
          <w:pPr>
            <w:pStyle w:val="Contacts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2064" behindDoc="1" locked="0" layoutInCell="1" allowOverlap="1" wp14:anchorId="7F0049A1" wp14:editId="46014D5C">
                    <wp:simplePos x="0" y="0"/>
                    <wp:positionH relativeFrom="margin">
                      <wp:posOffset>17780</wp:posOffset>
                    </wp:positionH>
                    <wp:positionV relativeFrom="page">
                      <wp:posOffset>57150</wp:posOffset>
                    </wp:positionV>
                    <wp:extent cx="6784340" cy="977900"/>
                    <wp:effectExtent l="0" t="0" r="16510" b="0"/>
                    <wp:wrapNone/>
                    <wp:docPr id="15" name="Group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84340" cy="97790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ctangle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29E9E4" id="Group 15" o:spid="_x0000_s1026" style="position:absolute;margin-left:1.4pt;margin-top:4.5pt;width:534.2pt;height:77pt;z-index:-251644416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">
      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03257187" w14:textId="77777777" w:rsidR="00C1677E" w:rsidRPr="009F4149" w:rsidRDefault="00C1677E" w:rsidP="00C1677E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4E8102B6" w14:textId="77777777" w:rsidR="00C1677E" w:rsidRPr="009F4149" w:rsidRDefault="00C1677E" w:rsidP="00C1677E">
          <w:pPr>
            <w:pStyle w:val="Contacts"/>
          </w:pPr>
        </w:p>
      </w:tc>
    </w:tr>
    <w:tr w:rsidR="00C1677E" w:rsidRPr="009F4149" w14:paraId="17BDC08E" w14:textId="77777777" w:rsidTr="003768F3">
      <w:tc>
        <w:tcPr>
          <w:tcW w:w="3596" w:type="dxa"/>
          <w:shd w:val="clear" w:color="auto" w:fill="auto"/>
          <w:vAlign w:val="center"/>
        </w:tcPr>
        <w:p w14:paraId="4E6E05CE" w14:textId="7569A57F" w:rsidR="00C1677E" w:rsidRPr="009F4149" w:rsidRDefault="00C1677E" w:rsidP="00C1677E">
          <w:pPr>
            <w:pStyle w:val="Contacts"/>
          </w:pPr>
          <w:r>
            <w:t>2/1 Pattanakarn 63, SuanLuang, Bangkok, Thailand 10250</w:t>
          </w:r>
        </w:p>
      </w:tc>
      <w:tc>
        <w:tcPr>
          <w:tcW w:w="3597" w:type="dxa"/>
          <w:shd w:val="clear" w:color="auto" w:fill="auto"/>
          <w:vAlign w:val="center"/>
        </w:tcPr>
        <w:p w14:paraId="0F894BC5" w14:textId="77777777" w:rsidR="00C1677E" w:rsidRDefault="00C1677E" w:rsidP="00C1677E">
          <w:pPr>
            <w:pStyle w:val="Contacts"/>
          </w:pPr>
          <w:r>
            <w:t>+66 83 819 6763</w:t>
          </w:r>
        </w:p>
        <w:p w14:paraId="6DE198F5" w14:textId="578ECE68" w:rsidR="00C1677E" w:rsidRPr="009F4149" w:rsidRDefault="00C1677E" w:rsidP="00C1677E">
          <w:pPr>
            <w:pStyle w:val="Contacts"/>
          </w:pPr>
          <w:r>
            <w:t>+36 30 853 5073</w:t>
          </w:r>
        </w:p>
      </w:tc>
      <w:tc>
        <w:tcPr>
          <w:tcW w:w="3597" w:type="dxa"/>
          <w:shd w:val="clear" w:color="auto" w:fill="auto"/>
          <w:vAlign w:val="center"/>
        </w:tcPr>
        <w:p w14:paraId="02B5E924" w14:textId="318D57C0" w:rsidR="00C1677E" w:rsidRPr="009F4149" w:rsidRDefault="00C1677E" w:rsidP="00C1677E">
          <w:pPr>
            <w:pStyle w:val="Contacts"/>
          </w:pPr>
          <w:r>
            <w:t>info@grandassetscapital.com</w:t>
          </w:r>
        </w:p>
      </w:tc>
    </w:tr>
  </w:tbl>
  <w:p w14:paraId="6590BD16" w14:textId="01676632" w:rsidR="00C1677E" w:rsidRDefault="00C1677E" w:rsidP="00C1677E">
    <w:pPr>
      <w:pStyle w:val="Footer"/>
      <w:tabs>
        <w:tab w:val="left" w:pos="1220"/>
        <w:tab w:val="center" w:pos="5400"/>
      </w:tabs>
      <w:jc w:val="lef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49147" w14:textId="77777777" w:rsidR="00C1677E" w:rsidRDefault="00C1677E" w:rsidP="00CF31BB">
      <w:r>
        <w:separator/>
      </w:r>
    </w:p>
  </w:footnote>
  <w:footnote w:type="continuationSeparator" w:id="0">
    <w:p w14:paraId="077C7991" w14:textId="77777777" w:rsidR="00C1677E" w:rsidRDefault="00C1677E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78D26" w14:textId="4D401FF4" w:rsidR="00BC1B68" w:rsidRPr="00835DE8" w:rsidRDefault="00C1677E" w:rsidP="00410E03">
    <w:pPr>
      <w:pStyle w:val="Header"/>
      <w:jc w:val="right"/>
    </w:pPr>
    <w:r>
      <w:rPr>
        <w:noProof/>
      </w:rPr>
      <w:drawing>
        <wp:anchor distT="0" distB="0" distL="114300" distR="114300" simplePos="0" relativeHeight="251670016" behindDoc="0" locked="0" layoutInCell="1" allowOverlap="1" wp14:anchorId="26BDA46D" wp14:editId="781EC1ED">
          <wp:simplePos x="0" y="0"/>
          <wp:positionH relativeFrom="column">
            <wp:posOffset>375366</wp:posOffset>
          </wp:positionH>
          <wp:positionV relativeFrom="paragraph">
            <wp:posOffset>-412115</wp:posOffset>
          </wp:positionV>
          <wp:extent cx="692150" cy="521239"/>
          <wp:effectExtent l="0" t="0" r="0" b="0"/>
          <wp:wrapNone/>
          <wp:docPr id="68746825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7468254" name="Picture 68746825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922"/>
                  <a:stretch/>
                </pic:blipFill>
                <pic:spPr bwMode="auto">
                  <a:xfrm>
                    <a:off x="0" y="0"/>
                    <a:ext cx="692150" cy="5212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44ACA34" wp14:editId="08C1E204">
              <wp:simplePos x="0" y="0"/>
              <wp:positionH relativeFrom="column">
                <wp:posOffset>409575</wp:posOffset>
              </wp:positionH>
              <wp:positionV relativeFrom="paragraph">
                <wp:posOffset>106680</wp:posOffset>
              </wp:positionV>
              <wp:extent cx="636608" cy="381965"/>
              <wp:effectExtent l="0" t="0" r="0" b="0"/>
              <wp:wrapNone/>
              <wp:docPr id="1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9C3198" id="Shape" o:spid="_x0000_s1026" style="position:absolute;margin-left:32.25pt;margin-top:8.4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5l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6E49273C" wp14:editId="4860319B">
              <wp:simplePos x="0" y="0"/>
              <wp:positionH relativeFrom="column">
                <wp:posOffset>12700</wp:posOffset>
              </wp:positionH>
              <wp:positionV relativeFrom="paragraph">
                <wp:posOffset>-1764665</wp:posOffset>
              </wp:positionV>
              <wp:extent cx="6858000" cy="9775190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190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4" y="1295340"/>
                          <a:ext cx="885819" cy="1028759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6443AD" id="Group 13" o:spid="_x0000_s1026" style="position:absolute;margin-left:1pt;margin-top:-138.95pt;width:540pt;height:769.7pt;z-index:-25165056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3;width:8858;height:10287;rotation:180;visibility:visible;mso-wrap-style:square;v-text-anchor:middle" coordsize="885819,1028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" path="m147639,l738180,v81539,,147639,66100,147639,147639l885819,1028759r,l,1028759r,l,147639c,66100,66100,,147639,xe" fillcolor="white [3212]" stroked="f" strokeweight="1pt">
                <v:path arrowok="t" o:connecttype="custom" o:connectlocs="147639,0;738180,0;885819,147639;885819,1028759;885819,1028759;0,1028759;0,1028759;0,147639;147639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77E"/>
    <w:rsid w:val="000035F2"/>
    <w:rsid w:val="000203C8"/>
    <w:rsid w:val="0005135F"/>
    <w:rsid w:val="000C75BF"/>
    <w:rsid w:val="001034AB"/>
    <w:rsid w:val="00110721"/>
    <w:rsid w:val="001257F0"/>
    <w:rsid w:val="001572BD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C7FDB"/>
    <w:rsid w:val="002D3842"/>
    <w:rsid w:val="002E327B"/>
    <w:rsid w:val="003071A0"/>
    <w:rsid w:val="00337C0F"/>
    <w:rsid w:val="0035052D"/>
    <w:rsid w:val="00366F6D"/>
    <w:rsid w:val="003D55BE"/>
    <w:rsid w:val="003D7F06"/>
    <w:rsid w:val="003E0129"/>
    <w:rsid w:val="003F693D"/>
    <w:rsid w:val="00410E03"/>
    <w:rsid w:val="00435E8C"/>
    <w:rsid w:val="004456B5"/>
    <w:rsid w:val="00463B35"/>
    <w:rsid w:val="00482917"/>
    <w:rsid w:val="00486B9D"/>
    <w:rsid w:val="004C2F50"/>
    <w:rsid w:val="00524D35"/>
    <w:rsid w:val="00542A22"/>
    <w:rsid w:val="005A6806"/>
    <w:rsid w:val="005B7FEB"/>
    <w:rsid w:val="005D124E"/>
    <w:rsid w:val="005D4225"/>
    <w:rsid w:val="005D7C02"/>
    <w:rsid w:val="00643F5A"/>
    <w:rsid w:val="00684557"/>
    <w:rsid w:val="006859BF"/>
    <w:rsid w:val="006A7299"/>
    <w:rsid w:val="006C7D64"/>
    <w:rsid w:val="006D43A7"/>
    <w:rsid w:val="00705FD1"/>
    <w:rsid w:val="0071089C"/>
    <w:rsid w:val="00740131"/>
    <w:rsid w:val="00783576"/>
    <w:rsid w:val="00794F04"/>
    <w:rsid w:val="007B52D2"/>
    <w:rsid w:val="007C1F7D"/>
    <w:rsid w:val="007D4902"/>
    <w:rsid w:val="008053FE"/>
    <w:rsid w:val="00835DE8"/>
    <w:rsid w:val="008916C4"/>
    <w:rsid w:val="008C5804"/>
    <w:rsid w:val="008D3EE1"/>
    <w:rsid w:val="008F387F"/>
    <w:rsid w:val="00915359"/>
    <w:rsid w:val="0096372C"/>
    <w:rsid w:val="009B4CE0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1677E"/>
    <w:rsid w:val="00C26CA1"/>
    <w:rsid w:val="00C50E6D"/>
    <w:rsid w:val="00C520D9"/>
    <w:rsid w:val="00C84BD5"/>
    <w:rsid w:val="00CF31BB"/>
    <w:rsid w:val="00CF6FBD"/>
    <w:rsid w:val="00D4436A"/>
    <w:rsid w:val="00D832D3"/>
    <w:rsid w:val="00DB5CAA"/>
    <w:rsid w:val="00DD38EF"/>
    <w:rsid w:val="00DE3C23"/>
    <w:rsid w:val="00E141F4"/>
    <w:rsid w:val="00E301A2"/>
    <w:rsid w:val="00E53AFF"/>
    <w:rsid w:val="00E61D15"/>
    <w:rsid w:val="00EA7BB9"/>
    <w:rsid w:val="00EF6DBC"/>
    <w:rsid w:val="00EF7890"/>
    <w:rsid w:val="00F02022"/>
    <w:rsid w:val="00F27B67"/>
    <w:rsid w:val="00F430DD"/>
    <w:rsid w:val="00FB3407"/>
    <w:rsid w:val="00FC0271"/>
    <w:rsid w:val="00FD50AA"/>
    <w:rsid w:val="00FD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4E05B2"/>
  <w15:chartTrackingRefBased/>
  <w15:docId w15:val="{D0B6F038-BF98-4A12-AC2C-9B9AECB30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77E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90FA8902C5D417DA85F7CDC43A3B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3A71F-2C56-465C-8DB8-EFC61CB649DF}"/>
      </w:docPartPr>
      <w:docPartBody>
        <w:p w:rsidR="00C664B3" w:rsidRDefault="00C664B3">
          <w:pPr>
            <w:pStyle w:val="590FA8902C5D417DA85F7CDC43A3B439"/>
          </w:pPr>
          <w:r w:rsidRPr="009F4149">
            <w:t>Date</w:t>
          </w:r>
        </w:p>
      </w:docPartBody>
    </w:docPart>
    <w:docPart>
      <w:docPartPr>
        <w:name w:val="C7594FBC1EDA44DCBDCACC0897ACF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A1D80-BB98-425F-9575-6BEF1DEA4BD9}"/>
      </w:docPartPr>
      <w:docPartBody>
        <w:p w:rsidR="00C664B3" w:rsidRDefault="00C664B3">
          <w:pPr>
            <w:pStyle w:val="C7594FBC1EDA44DCBDCACC0897ACF87E"/>
          </w:pPr>
          <w:r w:rsidRPr="009F4149">
            <w:t>Agent/Representative Name</w:t>
          </w:r>
        </w:p>
      </w:docPartBody>
    </w:docPart>
    <w:docPart>
      <w:docPartPr>
        <w:name w:val="5CCBA88C691743A39686EC96CA8BC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6B889-E9D3-4BB8-8B40-C819134917A8}"/>
      </w:docPartPr>
      <w:docPartBody>
        <w:p w:rsidR="00C664B3" w:rsidRDefault="00C664B3">
          <w:pPr>
            <w:pStyle w:val="5CCBA88C691743A39686EC96CA8BCB05"/>
          </w:pPr>
          <w:r w:rsidRPr="009F4149">
            <w:t>Client Information</w:t>
          </w:r>
        </w:p>
      </w:docPartBody>
    </w:docPart>
    <w:docPart>
      <w:docPartPr>
        <w:name w:val="16A2A64C7173457698213F0B52F9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06159-4FD3-4956-8812-24DB4B34C056}"/>
      </w:docPartPr>
      <w:docPartBody>
        <w:p w:rsidR="00C664B3" w:rsidRDefault="00C664B3">
          <w:pPr>
            <w:pStyle w:val="16A2A64C7173457698213F0B52F9FE24"/>
          </w:pPr>
          <w:r w:rsidRPr="009F4149">
            <w:t>Home Phone</w:t>
          </w:r>
        </w:p>
      </w:docPartBody>
    </w:docPart>
    <w:docPart>
      <w:docPartPr>
        <w:name w:val="CC1295BBCDD645838AA60611D1268F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117F5-3B66-4BEE-A6A4-6B4C9C7B97C1}"/>
      </w:docPartPr>
      <w:docPartBody>
        <w:p w:rsidR="00C664B3" w:rsidRDefault="00C664B3">
          <w:pPr>
            <w:pStyle w:val="CC1295BBCDD645838AA60611D1268F17"/>
          </w:pPr>
          <w:r w:rsidRPr="009F4149">
            <w:t>Cell Phone</w:t>
          </w:r>
        </w:p>
      </w:docPartBody>
    </w:docPart>
    <w:docPart>
      <w:docPartPr>
        <w:name w:val="19E5114AE3B040438DDB159D747C8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A5335-567E-4D12-B628-E77328C8E2EC}"/>
      </w:docPartPr>
      <w:docPartBody>
        <w:p w:rsidR="00C664B3" w:rsidRDefault="00C664B3">
          <w:pPr>
            <w:pStyle w:val="19E5114AE3B040438DDB159D747C8C50"/>
          </w:pPr>
          <w:r w:rsidRPr="009F4149">
            <w:t>Email Address</w:t>
          </w:r>
        </w:p>
      </w:docPartBody>
    </w:docPart>
    <w:docPart>
      <w:docPartPr>
        <w:name w:val="4F91C570D3EC46568DBD3375565AF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B544A-AC34-4516-9854-639A2E03725F}"/>
      </w:docPartPr>
      <w:docPartBody>
        <w:p w:rsidR="00C664B3" w:rsidRDefault="00C664B3">
          <w:pPr>
            <w:pStyle w:val="4F91C570D3EC46568DBD3375565AF38D"/>
          </w:pPr>
          <w:r w:rsidRPr="00410E03">
            <w:t>Address</w:t>
          </w:r>
        </w:p>
      </w:docPartBody>
    </w:docPart>
    <w:docPart>
      <w:docPartPr>
        <w:name w:val="6D53E9ED6B1E4E488001E5320D960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A269D-7C78-433E-8113-7E340F780641}"/>
      </w:docPartPr>
      <w:docPartBody>
        <w:p w:rsidR="00C664B3" w:rsidRDefault="00C664B3">
          <w:pPr>
            <w:pStyle w:val="6D53E9ED6B1E4E488001E5320D960396"/>
          </w:pPr>
          <w:r w:rsidRPr="009F4149">
            <w:t>City</w:t>
          </w:r>
        </w:p>
      </w:docPartBody>
    </w:docPart>
    <w:docPart>
      <w:docPartPr>
        <w:name w:val="91A8A4D291444B8FB392A245B3F5F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6DE4F-1F17-496E-9F1C-0DF9C075083C}"/>
      </w:docPartPr>
      <w:docPartBody>
        <w:p w:rsidR="00C664B3" w:rsidRDefault="00C664B3">
          <w:pPr>
            <w:pStyle w:val="91A8A4D291444B8FB392A245B3F5F942"/>
          </w:pPr>
          <w:r w:rsidRPr="009F4149">
            <w:t>State</w:t>
          </w:r>
        </w:p>
      </w:docPartBody>
    </w:docPart>
    <w:docPart>
      <w:docPartPr>
        <w:name w:val="206C7B149CBB4190B253E9E6A8A84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2FF39D-A018-4B37-A132-2522B722EBEB}"/>
      </w:docPartPr>
      <w:docPartBody>
        <w:p w:rsidR="00C664B3" w:rsidRDefault="00C664B3">
          <w:pPr>
            <w:pStyle w:val="206C7B149CBB4190B253E9E6A8A84C59"/>
          </w:pPr>
          <w:r w:rsidRPr="009F4149">
            <w:t>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4B3"/>
    <w:rsid w:val="00794F04"/>
    <w:rsid w:val="0096372C"/>
    <w:rsid w:val="009B4CE0"/>
    <w:rsid w:val="00C26CA1"/>
    <w:rsid w:val="00C664B3"/>
    <w:rsid w:val="00EA7BB9"/>
    <w:rsid w:val="00FD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0FA8902C5D417DA85F7CDC43A3B439">
    <w:name w:val="590FA8902C5D417DA85F7CDC43A3B439"/>
  </w:style>
  <w:style w:type="paragraph" w:customStyle="1" w:styleId="C7594FBC1EDA44DCBDCACC0897ACF87E">
    <w:name w:val="C7594FBC1EDA44DCBDCACC0897ACF87E"/>
  </w:style>
  <w:style w:type="paragraph" w:customStyle="1" w:styleId="5CCBA88C691743A39686EC96CA8BCB05">
    <w:name w:val="5CCBA88C691743A39686EC96CA8BCB05"/>
  </w:style>
  <w:style w:type="paragraph" w:customStyle="1" w:styleId="16A2A64C7173457698213F0B52F9FE24">
    <w:name w:val="16A2A64C7173457698213F0B52F9FE24"/>
  </w:style>
  <w:style w:type="paragraph" w:customStyle="1" w:styleId="CC1295BBCDD645838AA60611D1268F17">
    <w:name w:val="CC1295BBCDD645838AA60611D1268F17"/>
  </w:style>
  <w:style w:type="paragraph" w:customStyle="1" w:styleId="19E5114AE3B040438DDB159D747C8C50">
    <w:name w:val="19E5114AE3B040438DDB159D747C8C50"/>
  </w:style>
  <w:style w:type="paragraph" w:customStyle="1" w:styleId="4F91C570D3EC46568DBD3375565AF38D">
    <w:name w:val="4F91C570D3EC46568DBD3375565AF38D"/>
  </w:style>
  <w:style w:type="paragraph" w:customStyle="1" w:styleId="6D53E9ED6B1E4E488001E5320D960396">
    <w:name w:val="6D53E9ED6B1E4E488001E5320D960396"/>
  </w:style>
  <w:style w:type="paragraph" w:customStyle="1" w:styleId="91A8A4D291444B8FB392A245B3F5F942">
    <w:name w:val="91A8A4D291444B8FB392A245B3F5F942"/>
  </w:style>
  <w:style w:type="paragraph" w:customStyle="1" w:styleId="206C7B149CBB4190B253E9E6A8A84C59">
    <w:name w:val="206C7B149CBB4190B253E9E6A8A84C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54</TotalTime>
  <Pages>1</Pages>
  <Words>69</Words>
  <Characters>691</Characters>
  <Application>Microsoft Office Word</Application>
  <DocSecurity>0</DocSecurity>
  <Lines>115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Nikki S. Chawla</cp:lastModifiedBy>
  <cp:revision>7</cp:revision>
  <dcterms:created xsi:type="dcterms:W3CDTF">2024-11-12T05:35:00Z</dcterms:created>
  <dcterms:modified xsi:type="dcterms:W3CDTF">2025-01-05T11:05:00Z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1fb4d1e56a96bdae4ca654562556524de16b2dde84ed218b490d5cf9457498dc</vt:lpwstr>
  </property>
</Properties>
</file>